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7A0" w:rsidRPr="007B4A52" w:rsidRDefault="007B4A52" w:rsidP="007B4A52">
      <w:pPr>
        <w:jc w:val="right"/>
        <w:rPr>
          <w:sz w:val="16"/>
          <w:szCs w:val="16"/>
        </w:rPr>
      </w:pPr>
      <w:r w:rsidRPr="007B4A52">
        <w:rPr>
          <w:sz w:val="16"/>
          <w:szCs w:val="16"/>
        </w:rPr>
        <w:t>Anlage 6</w:t>
      </w:r>
    </w:p>
    <w:p w:rsidR="007B4A52" w:rsidRDefault="007B4A52"/>
    <w:p w:rsidR="007B4A52" w:rsidRPr="007B4A52" w:rsidRDefault="007B4A52" w:rsidP="007B4A52">
      <w:pPr>
        <w:jc w:val="center"/>
        <w:rPr>
          <w:b/>
          <w:sz w:val="24"/>
          <w:szCs w:val="24"/>
        </w:rPr>
      </w:pPr>
      <w:r w:rsidRPr="007B4A52">
        <w:rPr>
          <w:b/>
          <w:sz w:val="24"/>
          <w:szCs w:val="24"/>
        </w:rPr>
        <w:t>JUGEND TRAINIERT FÜR OLYMPIA</w:t>
      </w:r>
    </w:p>
    <w:p w:rsidR="007B4A52" w:rsidRDefault="007B4A52" w:rsidP="007B4A52">
      <w:pPr>
        <w:jc w:val="center"/>
      </w:pPr>
      <w:r>
        <w:t>- Schieds- und Kampfrichterkosten –</w:t>
      </w:r>
    </w:p>
    <w:p w:rsidR="007B4A52" w:rsidRDefault="007B4A52" w:rsidP="007B4A52">
      <w:pPr>
        <w:jc w:val="center"/>
      </w:pPr>
    </w:p>
    <w:p w:rsidR="007B4A52" w:rsidRDefault="007B4A52" w:rsidP="007B4A52">
      <w:pPr>
        <w:jc w:val="center"/>
      </w:pPr>
    </w:p>
    <w:p w:rsidR="007B4A52" w:rsidRDefault="007B4A52" w:rsidP="007B4A52">
      <w:pPr>
        <w:jc w:val="center"/>
      </w:pPr>
    </w:p>
    <w:p w:rsidR="007B4A52" w:rsidRDefault="007B4A52"/>
    <w:p w:rsidR="007B4A52" w:rsidRDefault="007B4A52">
      <w:r>
        <w:t>Art der Veranstaltung:</w:t>
      </w:r>
      <w:r>
        <w:tab/>
      </w:r>
      <w:bookmarkStart w:id="0" w:name="_GoBack"/>
      <w:r w:rsidR="00943AB1">
        <w:object w:dxaOrig="7368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0" type="#_x0000_t75" style="width:368.15pt;height:18pt" o:ole="">
            <v:imagedata r:id="rId8" o:title=""/>
          </v:shape>
          <w:control r:id="rId9" w:name="TextBox1" w:shapeid="_x0000_i1070"/>
        </w:object>
      </w:r>
      <w:bookmarkEnd w:id="0"/>
    </w:p>
    <w:p w:rsidR="007B4A52" w:rsidRDefault="007B4A52">
      <w:r>
        <w:t>Ort/Region:</w:t>
      </w:r>
      <w:r>
        <w:tab/>
      </w:r>
      <w:r>
        <w:tab/>
      </w:r>
      <w:r w:rsidR="00943AB1">
        <w:object w:dxaOrig="7368" w:dyaOrig="360">
          <v:shape id="_x0000_i1049" type="#_x0000_t75" style="width:368.15pt;height:18pt" o:ole="">
            <v:imagedata r:id="rId8" o:title=""/>
          </v:shape>
          <w:control r:id="rId10" w:name="TextBox11" w:shapeid="_x0000_i1049"/>
        </w:object>
      </w:r>
    </w:p>
    <w:p w:rsidR="007B4A52" w:rsidRDefault="007B4A52">
      <w:r>
        <w:t>Datum:</w:t>
      </w:r>
      <w:r>
        <w:tab/>
      </w:r>
      <w:r>
        <w:tab/>
      </w:r>
      <w:r>
        <w:tab/>
      </w:r>
      <w:r w:rsidR="00943AB1">
        <w:object w:dxaOrig="7368" w:dyaOrig="360">
          <v:shape id="_x0000_i1051" type="#_x0000_t75" style="width:368.15pt;height:18pt" o:ole="">
            <v:imagedata r:id="rId8" o:title=""/>
          </v:shape>
          <w:control r:id="rId11" w:name="TextBox111" w:shapeid="_x0000_i1051"/>
        </w:object>
      </w:r>
    </w:p>
    <w:p w:rsidR="007B4A52" w:rsidRDefault="007B4A52">
      <w:r>
        <w:t>Verantwortlicher:</w:t>
      </w:r>
      <w:r>
        <w:tab/>
      </w:r>
      <w:r w:rsidR="00943AB1">
        <w:object w:dxaOrig="7368" w:dyaOrig="360">
          <v:shape id="_x0000_i1053" type="#_x0000_t75" style="width:368.15pt;height:18pt" o:ole="">
            <v:imagedata r:id="rId8" o:title=""/>
          </v:shape>
          <w:control r:id="rId12" w:name="TextBox1111" w:shapeid="_x0000_i1053"/>
        </w:object>
      </w:r>
    </w:p>
    <w:p w:rsidR="007B4A52" w:rsidRDefault="007B4A52"/>
    <w:tbl>
      <w:tblPr>
        <w:tblStyle w:val="Tabellenraster"/>
        <w:tblW w:w="10173" w:type="dxa"/>
        <w:tblLayout w:type="fixed"/>
        <w:tblLook w:val="04A0" w:firstRow="1" w:lastRow="0" w:firstColumn="1" w:lastColumn="0" w:noHBand="0" w:noVBand="1"/>
      </w:tblPr>
      <w:tblGrid>
        <w:gridCol w:w="640"/>
        <w:gridCol w:w="2226"/>
        <w:gridCol w:w="896"/>
        <w:gridCol w:w="904"/>
        <w:gridCol w:w="860"/>
        <w:gridCol w:w="1105"/>
        <w:gridCol w:w="952"/>
        <w:gridCol w:w="889"/>
        <w:gridCol w:w="1701"/>
      </w:tblGrid>
      <w:tr w:rsidR="009A3D04" w:rsidTr="009A3D04">
        <w:tc>
          <w:tcPr>
            <w:tcW w:w="640" w:type="dxa"/>
            <w:vMerge w:val="restart"/>
            <w:vAlign w:val="center"/>
          </w:tcPr>
          <w:p w:rsidR="007B4A52" w:rsidRDefault="007B4A52" w:rsidP="007B4A52">
            <w:pPr>
              <w:jc w:val="center"/>
            </w:pPr>
            <w:r w:rsidRPr="009A3D04">
              <w:rPr>
                <w:sz w:val="20"/>
                <w:szCs w:val="20"/>
              </w:rPr>
              <w:t>Lfd</w:t>
            </w:r>
            <w:r>
              <w:t>.-Nr.</w:t>
            </w:r>
          </w:p>
        </w:tc>
        <w:tc>
          <w:tcPr>
            <w:tcW w:w="2226" w:type="dxa"/>
            <w:vMerge w:val="restart"/>
            <w:vAlign w:val="center"/>
          </w:tcPr>
          <w:p w:rsidR="007B4A52" w:rsidRDefault="007B4A52" w:rsidP="007B4A52">
            <w:pPr>
              <w:jc w:val="center"/>
            </w:pPr>
            <w:r w:rsidRPr="009A3D04">
              <w:rPr>
                <w:sz w:val="20"/>
                <w:szCs w:val="20"/>
              </w:rPr>
              <w:t>Name</w:t>
            </w:r>
          </w:p>
        </w:tc>
        <w:tc>
          <w:tcPr>
            <w:tcW w:w="4717" w:type="dxa"/>
            <w:gridSpan w:val="5"/>
          </w:tcPr>
          <w:p w:rsidR="007B4A52" w:rsidRPr="009A3D04" w:rsidRDefault="007B4A52" w:rsidP="007B4A52">
            <w:pPr>
              <w:jc w:val="center"/>
              <w:rPr>
                <w:sz w:val="20"/>
                <w:szCs w:val="20"/>
              </w:rPr>
            </w:pPr>
            <w:r w:rsidRPr="009A3D04">
              <w:rPr>
                <w:sz w:val="20"/>
                <w:szCs w:val="20"/>
              </w:rPr>
              <w:t>Art der Kosten</w:t>
            </w:r>
          </w:p>
        </w:tc>
        <w:tc>
          <w:tcPr>
            <w:tcW w:w="889" w:type="dxa"/>
            <w:vMerge w:val="restart"/>
            <w:vAlign w:val="center"/>
          </w:tcPr>
          <w:p w:rsidR="007B4A52" w:rsidRPr="009A3D04" w:rsidRDefault="007B4A52" w:rsidP="007B4A52">
            <w:pPr>
              <w:jc w:val="center"/>
              <w:rPr>
                <w:sz w:val="20"/>
                <w:szCs w:val="20"/>
              </w:rPr>
            </w:pPr>
            <w:r w:rsidRPr="009A3D04">
              <w:rPr>
                <w:sz w:val="20"/>
                <w:szCs w:val="20"/>
              </w:rPr>
              <w:t>Gesamt</w:t>
            </w:r>
          </w:p>
          <w:p w:rsidR="007B4A52" w:rsidRDefault="007B4A52" w:rsidP="007B4A52">
            <w:pPr>
              <w:jc w:val="center"/>
            </w:pPr>
            <w:r w:rsidRPr="009A3D04">
              <w:rPr>
                <w:sz w:val="20"/>
                <w:szCs w:val="20"/>
              </w:rPr>
              <w:t>Euro</w:t>
            </w:r>
          </w:p>
        </w:tc>
        <w:tc>
          <w:tcPr>
            <w:tcW w:w="1701" w:type="dxa"/>
            <w:vMerge w:val="restart"/>
            <w:vAlign w:val="center"/>
          </w:tcPr>
          <w:p w:rsidR="007B4A52" w:rsidRDefault="007B4A52" w:rsidP="007B4A52">
            <w:pPr>
              <w:jc w:val="center"/>
            </w:pPr>
            <w:r w:rsidRPr="009A3D04">
              <w:rPr>
                <w:sz w:val="20"/>
                <w:szCs w:val="20"/>
              </w:rPr>
              <w:t>Unterschrift</w:t>
            </w:r>
          </w:p>
        </w:tc>
      </w:tr>
      <w:tr w:rsidR="009A3D04" w:rsidTr="009A3D04">
        <w:tc>
          <w:tcPr>
            <w:tcW w:w="640" w:type="dxa"/>
            <w:vMerge/>
          </w:tcPr>
          <w:p w:rsidR="007B4A52" w:rsidRDefault="007B4A52"/>
        </w:tc>
        <w:tc>
          <w:tcPr>
            <w:tcW w:w="2226" w:type="dxa"/>
            <w:vMerge/>
          </w:tcPr>
          <w:p w:rsidR="007B4A52" w:rsidRDefault="007B4A52"/>
        </w:tc>
        <w:tc>
          <w:tcPr>
            <w:tcW w:w="896" w:type="dxa"/>
            <w:vAlign w:val="center"/>
          </w:tcPr>
          <w:p w:rsidR="007B4A52" w:rsidRPr="00055EF0" w:rsidRDefault="009A3D04" w:rsidP="009A3D0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3D04">
              <w:rPr>
                <w:rFonts w:ascii="Arial" w:hAnsi="Arial" w:cs="Arial"/>
                <w:sz w:val="14"/>
                <w:szCs w:val="14"/>
              </w:rPr>
              <w:t>Anzahl der Kilometer</w:t>
            </w:r>
            <w:r w:rsidR="00055EF0">
              <w:rPr>
                <w:rFonts w:ascii="Arial" w:hAnsi="Arial" w:cs="Arial"/>
                <w:sz w:val="14"/>
                <w:szCs w:val="14"/>
                <w:vertAlign w:val="superscript"/>
              </w:rPr>
              <w:t>2)</w:t>
            </w:r>
          </w:p>
        </w:tc>
        <w:tc>
          <w:tcPr>
            <w:tcW w:w="904" w:type="dxa"/>
          </w:tcPr>
          <w:p w:rsidR="007B4A52" w:rsidRPr="009A3D04" w:rsidRDefault="009A3D04" w:rsidP="009A3D04">
            <w:pPr>
              <w:jc w:val="center"/>
              <w:rPr>
                <w:sz w:val="14"/>
                <w:szCs w:val="14"/>
              </w:rPr>
            </w:pPr>
            <w:r w:rsidRPr="009A3D04">
              <w:rPr>
                <w:rFonts w:ascii="Arial" w:hAnsi="Arial" w:cs="Arial"/>
                <w:sz w:val="14"/>
                <w:szCs w:val="14"/>
              </w:rPr>
              <w:t>Anzahl der Mitfahrer</w:t>
            </w:r>
          </w:p>
        </w:tc>
        <w:tc>
          <w:tcPr>
            <w:tcW w:w="860" w:type="dxa"/>
            <w:vAlign w:val="center"/>
          </w:tcPr>
          <w:p w:rsidR="007B4A52" w:rsidRPr="009A3D04" w:rsidRDefault="009A3D04" w:rsidP="009A3D04">
            <w:pPr>
              <w:jc w:val="center"/>
              <w:rPr>
                <w:sz w:val="14"/>
                <w:szCs w:val="14"/>
              </w:rPr>
            </w:pPr>
            <w:r w:rsidRPr="009A3D04">
              <w:rPr>
                <w:rFonts w:ascii="Arial" w:hAnsi="Arial" w:cs="Arial"/>
                <w:sz w:val="14"/>
                <w:szCs w:val="14"/>
              </w:rPr>
              <w:t>Fahrgeld</w:t>
            </w:r>
            <w:r w:rsidRPr="009A3D04">
              <w:rPr>
                <w:rFonts w:ascii="Arial" w:hAnsi="Arial" w:cs="Arial"/>
                <w:sz w:val="14"/>
                <w:szCs w:val="14"/>
                <w:vertAlign w:val="superscript"/>
              </w:rPr>
              <w:t>1)</w:t>
            </w:r>
          </w:p>
        </w:tc>
        <w:tc>
          <w:tcPr>
            <w:tcW w:w="1105" w:type="dxa"/>
          </w:tcPr>
          <w:p w:rsidR="007B4A52" w:rsidRPr="009A3D04" w:rsidRDefault="009A3D04" w:rsidP="009A3D0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A3D04">
              <w:rPr>
                <w:rFonts w:ascii="Arial" w:hAnsi="Arial" w:cs="Arial"/>
                <w:sz w:val="14"/>
                <w:szCs w:val="14"/>
              </w:rPr>
              <w:t>Kampf- oder Schiedsrichter</w:t>
            </w:r>
          </w:p>
        </w:tc>
        <w:tc>
          <w:tcPr>
            <w:tcW w:w="952" w:type="dxa"/>
          </w:tcPr>
          <w:p w:rsidR="007B4A52" w:rsidRPr="009A3D04" w:rsidRDefault="009A3D04" w:rsidP="009A3D04">
            <w:pPr>
              <w:jc w:val="center"/>
              <w:rPr>
                <w:sz w:val="14"/>
                <w:szCs w:val="14"/>
              </w:rPr>
            </w:pPr>
            <w:r w:rsidRPr="009A3D04">
              <w:rPr>
                <w:rFonts w:ascii="Arial" w:hAnsi="Arial" w:cs="Arial"/>
                <w:sz w:val="14"/>
                <w:szCs w:val="14"/>
              </w:rPr>
              <w:t>Wettkampf</w:t>
            </w:r>
            <w:r>
              <w:rPr>
                <w:rFonts w:ascii="Arial" w:hAnsi="Arial" w:cs="Arial"/>
                <w:sz w:val="14"/>
                <w:szCs w:val="14"/>
              </w:rPr>
              <w:t>-</w:t>
            </w:r>
            <w:r w:rsidRPr="009A3D04">
              <w:rPr>
                <w:rFonts w:ascii="Arial" w:hAnsi="Arial" w:cs="Arial"/>
                <w:sz w:val="14"/>
                <w:szCs w:val="14"/>
              </w:rPr>
              <w:t>helfer</w:t>
            </w:r>
          </w:p>
        </w:tc>
        <w:tc>
          <w:tcPr>
            <w:tcW w:w="889" w:type="dxa"/>
            <w:vMerge/>
          </w:tcPr>
          <w:p w:rsidR="007B4A52" w:rsidRDefault="007B4A52"/>
        </w:tc>
        <w:tc>
          <w:tcPr>
            <w:tcW w:w="1701" w:type="dxa"/>
            <w:vMerge/>
          </w:tcPr>
          <w:p w:rsidR="007B4A52" w:rsidRDefault="007B4A52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2226" w:type="dxa"/>
          </w:tcPr>
          <w:p w:rsidR="00943AB1" w:rsidRDefault="00943AB1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415976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15976">
              <w:instrText xml:space="preserve"> FORMTEXT </w:instrText>
            </w:r>
            <w:r w:rsidRPr="00415976">
              <w:fldChar w:fldCharType="separate"/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415976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15976">
              <w:instrText xml:space="preserve"> FORMTEXT </w:instrText>
            </w:r>
            <w:r w:rsidRPr="00415976">
              <w:fldChar w:fldCharType="separate"/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415976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15976">
              <w:instrText xml:space="preserve"> FORMTEXT </w:instrText>
            </w:r>
            <w:r w:rsidRPr="00415976">
              <w:fldChar w:fldCharType="separate"/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415976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15976">
              <w:instrText xml:space="preserve"> FORMTEXT </w:instrText>
            </w:r>
            <w:r w:rsidRPr="00415976">
              <w:fldChar w:fldCharType="separate"/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415976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15976">
              <w:instrText xml:space="preserve"> FORMTEXT </w:instrText>
            </w:r>
            <w:r w:rsidRPr="00415976">
              <w:fldChar w:fldCharType="separate"/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415976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15976">
              <w:instrText xml:space="preserve"> FORMTEXT </w:instrText>
            </w:r>
            <w:r w:rsidRPr="00415976">
              <w:fldChar w:fldCharType="separate"/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rPr>
                <w:noProof/>
              </w:rPr>
              <w:t> </w:t>
            </w:r>
            <w:r w:rsidRPr="00415976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943AB1" w:rsidP="00943AB1">
            <w:pPr>
              <w:jc w:val="center"/>
            </w:pPr>
            <w:r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D87810">
              <w:instrText xml:space="preserve"> FORMTEXT </w:instrText>
            </w:r>
            <w:r w:rsidRPr="00D87810">
              <w:fldChar w:fldCharType="separate"/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rPr>
                <w:noProof/>
              </w:rPr>
              <w:t> </w:t>
            </w:r>
            <w:r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  <w:tr w:rsidR="00943AB1" w:rsidTr="009A3D04">
        <w:tc>
          <w:tcPr>
            <w:tcW w:w="640" w:type="dxa"/>
          </w:tcPr>
          <w:p w:rsidR="00943AB1" w:rsidRDefault="0051332D" w:rsidP="00943AB1">
            <w:pPr>
              <w:jc w:val="center"/>
            </w:pPr>
            <w:r>
              <w:rPr>
                <w:noProof/>
                <w:sz w:val="18"/>
                <w:szCs w:val="1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0EF26B25" wp14:editId="050524BD">
                      <wp:simplePos x="0" y="0"/>
                      <wp:positionH relativeFrom="column">
                        <wp:posOffset>-115570</wp:posOffset>
                      </wp:positionH>
                      <wp:positionV relativeFrom="paragraph">
                        <wp:posOffset>139700</wp:posOffset>
                      </wp:positionV>
                      <wp:extent cx="4084320" cy="502920"/>
                      <wp:effectExtent l="0" t="0" r="0" b="0"/>
                      <wp:wrapNone/>
                      <wp:docPr id="4" name="Textfel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84320" cy="5029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1332D" w:rsidRDefault="0051332D" w:rsidP="0051332D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36963">
                                    <w:rPr>
                                      <w:vertAlign w:val="superscript"/>
                                    </w:rPr>
                                    <w:t>1</w:t>
                                  </w:r>
                                  <w:r>
                                    <w:rPr>
                                      <w:vertAlign w:val="superscript"/>
                                    </w:rPr>
                                    <w:t xml:space="preserve">) </w:t>
                                  </w:r>
                                  <w:r w:rsidRPr="00536963">
                                    <w:rPr>
                                      <w:sz w:val="18"/>
                                      <w:szCs w:val="18"/>
                                    </w:rPr>
                                    <w:t>Fahrkosten mit öffentl. Verkehrsmitteln werden nur gegen Beleg erstattet</w:t>
                                  </w:r>
                                </w:p>
                                <w:p w:rsidR="0051332D" w:rsidRDefault="0051332D" w:rsidP="0051332D">
                                  <w:r w:rsidRPr="00B57D9F">
                                    <w:rPr>
                                      <w:vertAlign w:val="superscript"/>
                                    </w:rPr>
                                    <w:t>2)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  <w:vertAlign w:val="superscript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0,25 Euro pro km, je Mitfahrer + 0,02 Euro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4" o:spid="_x0000_s1026" type="#_x0000_t202" style="position:absolute;left:0;text-align:left;margin-left:-9.1pt;margin-top:11pt;width:321.6pt;height:39.6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" fillcolor="white [3201]" stroked="f" strokeweight=".5pt">
                      <v:textbox>
                        <w:txbxContent>
                          <w:p w:rsidR="0051332D" w:rsidRDefault="0051332D" w:rsidP="0051332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36963">
                              <w:rPr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vertAlign w:val="superscript"/>
                              </w:rPr>
                              <w:t xml:space="preserve">) </w:t>
                            </w:r>
                            <w:r w:rsidRPr="00536963">
                              <w:rPr>
                                <w:sz w:val="18"/>
                                <w:szCs w:val="18"/>
                              </w:rPr>
                              <w:t xml:space="preserve">Fahrkosten mit </w:t>
                            </w:r>
                            <w:proofErr w:type="spellStart"/>
                            <w:r w:rsidRPr="00536963">
                              <w:rPr>
                                <w:sz w:val="18"/>
                                <w:szCs w:val="18"/>
                              </w:rPr>
                              <w:t>öffentl</w:t>
                            </w:r>
                            <w:proofErr w:type="spellEnd"/>
                            <w:r w:rsidRPr="00536963">
                              <w:rPr>
                                <w:sz w:val="18"/>
                                <w:szCs w:val="18"/>
                              </w:rPr>
                              <w:t>. Verkehrsmitteln werden nur gegen Beleg erstattet</w:t>
                            </w:r>
                          </w:p>
                          <w:p w:rsidR="0051332D" w:rsidRDefault="0051332D" w:rsidP="0051332D">
                            <w:r w:rsidRPr="00B57D9F">
                              <w:rPr>
                                <w:vertAlign w:val="superscript"/>
                              </w:rPr>
                              <w:t>2)</w:t>
                            </w:r>
                            <w:r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0,25 Euro pro km, je Mitfahrer + 0,02 Euro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43AB1" w:rsidRPr="00D87810"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943AB1" w:rsidRPr="00D87810">
              <w:instrText xml:space="preserve"> FORMTEXT </w:instrText>
            </w:r>
            <w:r w:rsidR="00943AB1" w:rsidRPr="00D87810">
              <w:fldChar w:fldCharType="separate"/>
            </w:r>
            <w:r w:rsidR="00943AB1" w:rsidRPr="00D87810">
              <w:rPr>
                <w:noProof/>
              </w:rPr>
              <w:t> </w:t>
            </w:r>
            <w:r w:rsidR="00943AB1" w:rsidRPr="00D87810">
              <w:rPr>
                <w:noProof/>
              </w:rPr>
              <w:t> </w:t>
            </w:r>
            <w:r w:rsidR="00943AB1" w:rsidRPr="00D87810">
              <w:rPr>
                <w:noProof/>
              </w:rPr>
              <w:t> </w:t>
            </w:r>
            <w:r w:rsidR="00943AB1" w:rsidRPr="00D87810">
              <w:fldChar w:fldCharType="end"/>
            </w:r>
          </w:p>
        </w:tc>
        <w:tc>
          <w:tcPr>
            <w:tcW w:w="2226" w:type="dxa"/>
          </w:tcPr>
          <w:p w:rsidR="00943AB1" w:rsidRDefault="00943AB1"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96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04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60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105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952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889" w:type="dxa"/>
          </w:tcPr>
          <w:p w:rsidR="00943AB1" w:rsidRDefault="00943AB1" w:rsidP="00943AB1">
            <w:pPr>
              <w:jc w:val="center"/>
            </w:pPr>
            <w:r w:rsidRPr="00193EE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3EE9">
              <w:instrText xml:space="preserve"> FORMTEXT </w:instrText>
            </w:r>
            <w:r w:rsidRPr="00193EE9">
              <w:fldChar w:fldCharType="separate"/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rPr>
                <w:noProof/>
              </w:rPr>
              <w:t> </w:t>
            </w:r>
            <w:r w:rsidRPr="00193EE9">
              <w:fldChar w:fldCharType="end"/>
            </w:r>
          </w:p>
        </w:tc>
        <w:tc>
          <w:tcPr>
            <w:tcW w:w="1701" w:type="dxa"/>
          </w:tcPr>
          <w:p w:rsidR="00943AB1" w:rsidRDefault="00943AB1"/>
        </w:tc>
      </w:tr>
    </w:tbl>
    <w:p w:rsidR="0051332D" w:rsidRPr="0051332D" w:rsidRDefault="00055EF0" w:rsidP="00536963">
      <w:pPr>
        <w:rPr>
          <w:sz w:val="10"/>
          <w:szCs w:val="10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536963">
        <w:rPr>
          <w:sz w:val="18"/>
          <w:szCs w:val="18"/>
        </w:rPr>
        <w:tab/>
      </w:r>
      <w:r w:rsidR="00536963">
        <w:rPr>
          <w:sz w:val="18"/>
          <w:szCs w:val="18"/>
        </w:rPr>
        <w:tab/>
      </w:r>
      <w:r w:rsidR="00536963">
        <w:rPr>
          <w:sz w:val="18"/>
          <w:szCs w:val="18"/>
        </w:rPr>
        <w:tab/>
      </w:r>
      <w:r w:rsidR="00536963">
        <w:rPr>
          <w:sz w:val="18"/>
          <w:szCs w:val="18"/>
        </w:rPr>
        <w:tab/>
      </w:r>
    </w:p>
    <w:p w:rsidR="00536963" w:rsidRDefault="0051332D" w:rsidP="00536963"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</w:t>
      </w:r>
      <w:r w:rsidR="00536963">
        <w:rPr>
          <w:sz w:val="18"/>
          <w:szCs w:val="18"/>
        </w:rPr>
        <w:t>Gesamtsumme:</w:t>
      </w:r>
      <w:r w:rsidR="00536963" w:rsidRPr="00536963">
        <w:t xml:space="preserve"> </w:t>
      </w:r>
      <w:r>
        <w:object w:dxaOrig="7368" w:dyaOrig="360">
          <v:shape id="_x0000_i1055" type="#_x0000_t75" style="width:1in;height:18pt" o:ole="">
            <v:imagedata r:id="rId13" o:title=""/>
          </v:shape>
          <w:control r:id="rId14" w:name="TextBox4" w:shapeid="_x0000_i1055"/>
        </w:object>
      </w:r>
      <w:r>
        <w:t>€</w:t>
      </w:r>
      <w:r w:rsidR="00536963">
        <w:tab/>
      </w:r>
    </w:p>
    <w:p w:rsidR="00536963" w:rsidRDefault="00536963" w:rsidP="00536963"/>
    <w:p w:rsidR="00536963" w:rsidRDefault="00536963" w:rsidP="00536963"/>
    <w:p w:rsidR="00536963" w:rsidRDefault="00536963" w:rsidP="00243B62">
      <w:pPr>
        <w:tabs>
          <w:tab w:val="left" w:pos="1701"/>
        </w:tabs>
      </w:pPr>
      <w:r>
        <w:t>Überweisung an:</w:t>
      </w:r>
      <w:r>
        <w:tab/>
      </w:r>
      <w:r w:rsidR="00943AB1">
        <w:object w:dxaOrig="7368" w:dyaOrig="360">
          <v:shape id="_x0000_i1057" type="#_x0000_t75" style="width:186.8pt;height:18pt" o:ole="">
            <v:imagedata r:id="rId15" o:title=""/>
          </v:shape>
          <w:control r:id="rId16" w:name="TextBox2" w:shapeid="_x0000_i1057"/>
        </w:object>
      </w:r>
      <w:r w:rsidR="00943AB1">
        <w:tab/>
      </w:r>
      <w:r>
        <w:t>Kreditinstitu</w:t>
      </w:r>
      <w:r w:rsidR="00243B62">
        <w:t xml:space="preserve">t: </w:t>
      </w:r>
      <w:r w:rsidR="00243B62">
        <w:tab/>
      </w:r>
      <w:r w:rsidR="00243B62">
        <w:object w:dxaOrig="7368" w:dyaOrig="360">
          <v:shape id="_x0000_i1059" type="#_x0000_t75" style="width:149.1pt;height:18pt" o:ole="">
            <v:imagedata r:id="rId17" o:title=""/>
          </v:shape>
          <w:control r:id="rId18" w:name="TextBox3" w:shapeid="_x0000_i1059"/>
        </w:object>
      </w:r>
    </w:p>
    <w:p w:rsidR="00536963" w:rsidRDefault="00943AB1" w:rsidP="00943AB1">
      <w:pPr>
        <w:tabs>
          <w:tab w:val="left" w:pos="1701"/>
        </w:tabs>
      </w:pPr>
      <w:r>
        <w:t>Straße:</w:t>
      </w:r>
      <w:r>
        <w:tab/>
      </w:r>
      <w:r>
        <w:object w:dxaOrig="7368" w:dyaOrig="360">
          <v:shape id="_x0000_i1061" type="#_x0000_t75" style="width:186.8pt;height:18pt" o:ole="">
            <v:imagedata r:id="rId15" o:title=""/>
          </v:shape>
          <w:control r:id="rId19" w:name="TextBox21" w:shapeid="_x0000_i1061"/>
        </w:object>
      </w:r>
      <w:r w:rsidR="00243B62">
        <w:tab/>
      </w:r>
      <w:r w:rsidR="00F46CD9">
        <w:t>IBAN</w:t>
      </w:r>
      <w:r w:rsidR="00C31C54">
        <w:t>:</w:t>
      </w:r>
      <w:r w:rsidR="00F46CD9">
        <w:tab/>
      </w:r>
      <w:r w:rsidR="00243B62">
        <w:tab/>
      </w:r>
      <w:r w:rsidR="00243B62">
        <w:object w:dxaOrig="7368" w:dyaOrig="360">
          <v:shape id="_x0000_i1063" type="#_x0000_t75" style="width:149.1pt;height:18pt" o:ole="">
            <v:imagedata r:id="rId17" o:title=""/>
          </v:shape>
          <w:control r:id="rId20" w:name="TextBox31" w:shapeid="_x0000_i1063"/>
        </w:object>
      </w:r>
    </w:p>
    <w:p w:rsidR="00536963" w:rsidRDefault="00943AB1" w:rsidP="00943AB1">
      <w:pPr>
        <w:tabs>
          <w:tab w:val="left" w:pos="1701"/>
        </w:tabs>
      </w:pPr>
      <w:r>
        <w:t>Wohnort:</w:t>
      </w:r>
      <w:r>
        <w:tab/>
      </w:r>
      <w:r>
        <w:object w:dxaOrig="7368" w:dyaOrig="360">
          <v:shape id="_x0000_i1065" type="#_x0000_t75" style="width:186.8pt;height:18pt" o:ole="">
            <v:imagedata r:id="rId15" o:title=""/>
          </v:shape>
          <w:control r:id="rId21" w:name="TextBox211" w:shapeid="_x0000_i1065"/>
        </w:object>
      </w:r>
      <w:r>
        <w:tab/>
      </w:r>
      <w:r w:rsidR="00243B62">
        <w:t>B</w:t>
      </w:r>
      <w:r w:rsidR="00F46CD9">
        <w:t>IC</w:t>
      </w:r>
      <w:r w:rsidR="00243B62">
        <w:t>:</w:t>
      </w:r>
      <w:r w:rsidR="00243B62">
        <w:tab/>
      </w:r>
      <w:r w:rsidR="00243B62">
        <w:tab/>
      </w:r>
      <w:r w:rsidR="00243B62">
        <w:object w:dxaOrig="7368" w:dyaOrig="360">
          <v:shape id="_x0000_i1067" type="#_x0000_t75" style="width:149.1pt;height:18pt" o:ole="">
            <v:imagedata r:id="rId17" o:title=""/>
          </v:shape>
          <w:control r:id="rId22" w:name="TextBox311" w:shapeid="_x0000_i1067"/>
        </w:object>
      </w:r>
    </w:p>
    <w:p w:rsidR="00536963" w:rsidRDefault="002B4F78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BC68A8" wp14:editId="5C07D8E9">
                <wp:simplePos x="0" y="0"/>
                <wp:positionH relativeFrom="column">
                  <wp:posOffset>3610610</wp:posOffset>
                </wp:positionH>
                <wp:positionV relativeFrom="paragraph">
                  <wp:posOffset>74930</wp:posOffset>
                </wp:positionV>
                <wp:extent cx="2773680" cy="624840"/>
                <wp:effectExtent l="0" t="0" r="26670" b="2286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624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3AB1" w:rsidRDefault="00943AB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Vermerk Bildungsministerium</w:t>
                            </w:r>
                          </w:p>
                          <w:p w:rsidR="00943AB1" w:rsidRPr="00536963" w:rsidRDefault="00943AB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Sachlich und rechnerisch richtig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feld 2" o:spid="_x0000_s1027" type="#_x0000_t202" style="position:absolute;margin-left:284.3pt;margin-top:5.9pt;width:218.4pt;height:4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" fillcolor="white [3201]" strokeweight=".5pt">
                <v:textbox>
                  <w:txbxContent>
                    <w:p w:rsidR="00943AB1" w:rsidRDefault="00943AB1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Vermerk Bildungsministerium</w:t>
                      </w:r>
                    </w:p>
                    <w:p w:rsidR="00943AB1" w:rsidRPr="00536963" w:rsidRDefault="00943AB1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Sachlich und rechnerisch richtig</w:t>
                      </w:r>
                    </w:p>
                  </w:txbxContent>
                </v:textbox>
              </v:shape>
            </w:pict>
          </mc:Fallback>
        </mc:AlternateContent>
      </w:r>
    </w:p>
    <w:p w:rsidR="00536963" w:rsidRDefault="00536963"/>
    <w:p w:rsidR="00536963" w:rsidRDefault="00536963"/>
    <w:p w:rsidR="00536963" w:rsidRDefault="00536963"/>
    <w:p w:rsidR="00536963" w:rsidRDefault="00536963" w:rsidP="00243B62">
      <w:pPr>
        <w:tabs>
          <w:tab w:val="left" w:pos="1701"/>
        </w:tabs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3610610</wp:posOffset>
                </wp:positionH>
                <wp:positionV relativeFrom="paragraph">
                  <wp:posOffset>20320</wp:posOffset>
                </wp:positionV>
                <wp:extent cx="2773680" cy="266700"/>
                <wp:effectExtent l="0" t="0" r="26670" b="1905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3AB1" w:rsidRDefault="00943AB1">
                            <w:r>
                              <w:t>Datum: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Unterschrift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" o:spid="_x0000_s1028" type="#_x0000_t202" style="position:absolute;margin-left:284.3pt;margin-top:1.6pt;width:218.4pt;height:2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" fillcolor="white [3201]" strokeweight=".5pt">
                <v:textbox>
                  <w:txbxContent>
                    <w:p w:rsidR="00943AB1" w:rsidRDefault="00943AB1">
                      <w:r>
                        <w:t>Datum: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Unterschrift</w:t>
                      </w:r>
                    </w:p>
                  </w:txbxContent>
                </v:textbox>
              </v:shape>
            </w:pict>
          </mc:Fallback>
        </mc:AlternateContent>
      </w:r>
      <w:r w:rsidR="00243B62">
        <w:t>Unterschrift:</w:t>
      </w:r>
      <w:r w:rsidR="00243B62">
        <w:tab/>
      </w:r>
      <w:r>
        <w:t>_______________________________</w:t>
      </w:r>
      <w:r w:rsidR="00243B62">
        <w:t>___</w:t>
      </w:r>
    </w:p>
    <w:sectPr w:rsidR="00536963" w:rsidSect="00536963">
      <w:pgSz w:w="12240" w:h="15840"/>
      <w:pgMar w:top="709" w:right="616" w:bottom="1134" w:left="1418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AB1" w:rsidRDefault="00943AB1" w:rsidP="009A3D04">
      <w:r>
        <w:separator/>
      </w:r>
    </w:p>
  </w:endnote>
  <w:endnote w:type="continuationSeparator" w:id="0">
    <w:p w:rsidR="00943AB1" w:rsidRDefault="00943AB1" w:rsidP="009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AB1" w:rsidRDefault="00943AB1" w:rsidP="009A3D04">
      <w:r>
        <w:separator/>
      </w:r>
    </w:p>
  </w:footnote>
  <w:footnote w:type="continuationSeparator" w:id="0">
    <w:p w:rsidR="00943AB1" w:rsidRDefault="00943AB1" w:rsidP="009A3D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1"/>
  <w:documentProtection w:edit="forms" w:enforcement="1" w:cryptProviderType="rsaFull" w:cryptAlgorithmClass="hash" w:cryptAlgorithmType="typeAny" w:cryptAlgorithmSid="4" w:cryptSpinCount="100000" w:hash="9Y+/2UliQ+xZRoFRHzpQkLFlL2Y=" w:salt="ixVGFcf61ypnjWN6/2SW1w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A52"/>
    <w:rsid w:val="00055EF0"/>
    <w:rsid w:val="00243B62"/>
    <w:rsid w:val="0025476C"/>
    <w:rsid w:val="00272C24"/>
    <w:rsid w:val="00286882"/>
    <w:rsid w:val="002B4F78"/>
    <w:rsid w:val="00307543"/>
    <w:rsid w:val="003A64DD"/>
    <w:rsid w:val="003E6015"/>
    <w:rsid w:val="00430959"/>
    <w:rsid w:val="00451EFE"/>
    <w:rsid w:val="00454A5D"/>
    <w:rsid w:val="0051332D"/>
    <w:rsid w:val="00536963"/>
    <w:rsid w:val="007B4A52"/>
    <w:rsid w:val="00806C9A"/>
    <w:rsid w:val="008F7B9A"/>
    <w:rsid w:val="00943AB1"/>
    <w:rsid w:val="009A3D04"/>
    <w:rsid w:val="00A36D98"/>
    <w:rsid w:val="00A939F5"/>
    <w:rsid w:val="00B52A4F"/>
    <w:rsid w:val="00B57D9F"/>
    <w:rsid w:val="00BA409C"/>
    <w:rsid w:val="00C31C54"/>
    <w:rsid w:val="00D3115C"/>
    <w:rsid w:val="00D477A0"/>
    <w:rsid w:val="00DC4436"/>
    <w:rsid w:val="00F4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55EF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B4A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9A3D0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A3D04"/>
  </w:style>
  <w:style w:type="paragraph" w:styleId="Fuzeile">
    <w:name w:val="footer"/>
    <w:basedOn w:val="Standard"/>
    <w:link w:val="FuzeileZchn"/>
    <w:uiPriority w:val="99"/>
    <w:unhideWhenUsed/>
    <w:rsid w:val="009A3D0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A3D04"/>
  </w:style>
  <w:style w:type="character" w:customStyle="1" w:styleId="berschrift2Zchn">
    <w:name w:val="Überschrift 2 Zchn"/>
    <w:basedOn w:val="Absatz-Standardschriftart"/>
    <w:link w:val="berschrift2"/>
    <w:uiPriority w:val="9"/>
    <w:rsid w:val="00055E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55EF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B4A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9A3D0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A3D04"/>
  </w:style>
  <w:style w:type="paragraph" w:styleId="Fuzeile">
    <w:name w:val="footer"/>
    <w:basedOn w:val="Standard"/>
    <w:link w:val="FuzeileZchn"/>
    <w:uiPriority w:val="99"/>
    <w:unhideWhenUsed/>
    <w:rsid w:val="009A3D0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A3D04"/>
  </w:style>
  <w:style w:type="character" w:customStyle="1" w:styleId="berschrift2Zchn">
    <w:name w:val="Überschrift 2 Zchn"/>
    <w:basedOn w:val="Absatz-Standardschriftart"/>
    <w:link w:val="berschrift2"/>
    <w:uiPriority w:val="9"/>
    <w:rsid w:val="00055E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2.wmf"/><Relationship Id="rId18" Type="http://schemas.openxmlformats.org/officeDocument/2006/relationships/control" Target="activeX/activeX7.xml"/><Relationship Id="rId3" Type="http://schemas.microsoft.com/office/2007/relationships/stylesWithEffects" Target="stylesWithEffects.xml"/><Relationship Id="rId21" Type="http://schemas.openxmlformats.org/officeDocument/2006/relationships/control" Target="activeX/activeX10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image" Target="media/image4.wmf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control" Target="activeX/activeX9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fontTable" Target="fontTable.xml"/><Relationship Id="rId10" Type="http://schemas.openxmlformats.org/officeDocument/2006/relationships/control" Target="activeX/activeX2.xml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5.xml"/><Relationship Id="rId22" Type="http://schemas.openxmlformats.org/officeDocument/2006/relationships/control" Target="activeX/activeX1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FEB1E31D</Template>
  <TotalTime>0</TotalTime>
  <Pages>1</Pages>
  <Words>547</Words>
  <Characters>3448</Characters>
  <Application>Microsoft Office Word</Application>
  <DocSecurity>4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Haus Ilka</dc:creator>
  <cp:lastModifiedBy>Hermann, Johanna</cp:lastModifiedBy>
  <cp:revision>2</cp:revision>
  <dcterms:created xsi:type="dcterms:W3CDTF">2016-09-20T10:03:00Z</dcterms:created>
  <dcterms:modified xsi:type="dcterms:W3CDTF">2016-09-20T10:03:00Z</dcterms:modified>
</cp:coreProperties>
</file>